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B4228" w14:textId="1B6D43CB" w:rsidR="0086538D" w:rsidRDefault="007844D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02DD0E" wp14:editId="29615EEB">
                <wp:simplePos x="0" y="0"/>
                <wp:positionH relativeFrom="margin">
                  <wp:posOffset>7077075</wp:posOffset>
                </wp:positionH>
                <wp:positionV relativeFrom="paragraph">
                  <wp:posOffset>1933575</wp:posOffset>
                </wp:positionV>
                <wp:extent cx="3000375" cy="1247775"/>
                <wp:effectExtent l="0" t="0" r="28575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6BE97" w14:textId="2D4B2E0A" w:rsidR="004D0E1A" w:rsidRPr="004D0E1A" w:rsidRDefault="004D0E1A" w:rsidP="00467BE6">
                            <w:pPr>
                              <w:rPr>
                                <w:b/>
                                <w:i/>
                                <w:iCs/>
                                <w:u w:val="single"/>
                              </w:rPr>
                            </w:pPr>
                            <w:bookmarkStart w:id="0" w:name="_GoBack"/>
                            <w:r w:rsidRPr="004D0E1A">
                              <w:rPr>
                                <w:b/>
                                <w:i/>
                                <w:iCs/>
                                <w:u w:val="single"/>
                              </w:rPr>
                              <w:t xml:space="preserve">Alloys </w:t>
                            </w:r>
                          </w:p>
                          <w:p w14:paraId="45AEC9C2" w14:textId="58C3C1C4" w:rsidR="004D0E1A" w:rsidRPr="004D0E1A" w:rsidRDefault="004D0E1A" w:rsidP="00467BE6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Alloys are mixtures of metals.</w:t>
                            </w:r>
                            <w:r w:rsidR="007844DC">
                              <w:rPr>
                                <w:iCs/>
                              </w:rPr>
                              <w:t xml:space="preserve"> </w:t>
                            </w:r>
                            <w:r w:rsidRPr="004D0E1A">
                              <w:rPr>
                                <w:iCs/>
                              </w:rPr>
                              <w:t>The different sized atoms of other metals distort the structure and stop the layers sliding over one another</w:t>
                            </w:r>
                            <w:r>
                              <w:rPr>
                                <w:iCs/>
                              </w:rPr>
                              <w:t xml:space="preserve">. Alloys are harder and stronger than pure metals.  </w:t>
                            </w:r>
                          </w:p>
                          <w:p w14:paraId="681F5790" w14:textId="77777777" w:rsidR="004D0E1A" w:rsidRPr="004D0E1A" w:rsidRDefault="004D0E1A" w:rsidP="00467BE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bookmarkEnd w:id="0"/>
                          <w:p w14:paraId="29C6228B" w14:textId="77777777" w:rsidR="004D0E1A" w:rsidRPr="004D0E1A" w:rsidRDefault="004D0E1A" w:rsidP="00467BE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2DD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7.25pt;margin-top:152.25pt;width:236.25pt;height:9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WjJwIAAE4EAAAOAAAAZHJzL2Uyb0RvYy54bWysVNuO2yAQfa/Uf0C8N3a8SbOx4qy22aaq&#10;tL1Iu/0AjHGMCgwFEjv9+g44m0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">
                <v:textbox>
                  <w:txbxContent>
                    <w:p w14:paraId="4296BE97" w14:textId="2D4B2E0A" w:rsidR="004D0E1A" w:rsidRPr="004D0E1A" w:rsidRDefault="004D0E1A" w:rsidP="00467BE6">
                      <w:pPr>
                        <w:rPr>
                          <w:b/>
                          <w:i/>
                          <w:iCs/>
                          <w:u w:val="single"/>
                        </w:rPr>
                      </w:pPr>
                      <w:bookmarkStart w:id="1" w:name="_GoBack"/>
                      <w:r w:rsidRPr="004D0E1A">
                        <w:rPr>
                          <w:b/>
                          <w:i/>
                          <w:iCs/>
                          <w:u w:val="single"/>
                        </w:rPr>
                        <w:t xml:space="preserve">Alloys </w:t>
                      </w:r>
                    </w:p>
                    <w:p w14:paraId="45AEC9C2" w14:textId="58C3C1C4" w:rsidR="004D0E1A" w:rsidRPr="004D0E1A" w:rsidRDefault="004D0E1A" w:rsidP="00467BE6">
                      <w:pPr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Alloys are mixtures of metals.</w:t>
                      </w:r>
                      <w:r w:rsidR="007844DC">
                        <w:rPr>
                          <w:iCs/>
                        </w:rPr>
                        <w:t xml:space="preserve"> </w:t>
                      </w:r>
                      <w:r w:rsidRPr="004D0E1A">
                        <w:rPr>
                          <w:iCs/>
                        </w:rPr>
                        <w:t>The different sized atoms of other metals distort the structure and stop the layers sliding over one another</w:t>
                      </w:r>
                      <w:r>
                        <w:rPr>
                          <w:iCs/>
                        </w:rPr>
                        <w:t xml:space="preserve">. Alloys are harder and stronger than pure metals.  </w:t>
                      </w:r>
                    </w:p>
                    <w:p w14:paraId="681F5790" w14:textId="77777777" w:rsidR="004D0E1A" w:rsidRPr="004D0E1A" w:rsidRDefault="004D0E1A" w:rsidP="00467BE6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  <w:bookmarkEnd w:id="1"/>
                    <w:p w14:paraId="29C6228B" w14:textId="77777777" w:rsidR="004D0E1A" w:rsidRPr="004D0E1A" w:rsidRDefault="004D0E1A" w:rsidP="00467BE6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FE65FF2" wp14:editId="538C5969">
                <wp:simplePos x="0" y="0"/>
                <wp:positionH relativeFrom="column">
                  <wp:posOffset>2686050</wp:posOffset>
                </wp:positionH>
                <wp:positionV relativeFrom="paragraph">
                  <wp:posOffset>5991225</wp:posOffset>
                </wp:positionV>
                <wp:extent cx="2085975" cy="990600"/>
                <wp:effectExtent l="0" t="0" r="28575" b="1905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3F458" w14:textId="75C3973F" w:rsidR="004D0E1A" w:rsidRPr="0043493E" w:rsidRDefault="004D0E1A" w:rsidP="0043493E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43493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e atoms in metals are in layers </w:t>
                            </w:r>
                            <w:r w:rsidRPr="0043493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which can slide over each other, this ma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kes it possible to bend them </w:t>
                            </w:r>
                            <w:r w:rsidRPr="0043493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into shape. </w:t>
                            </w:r>
                          </w:p>
                          <w:p w14:paraId="2E239C26" w14:textId="33ED8471" w:rsidR="004D0E1A" w:rsidRDefault="004D0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5FF2" id="_x0000_s1027" type="#_x0000_t202" style="position:absolute;margin-left:211.5pt;margin-top:471.75pt;width:164.25pt;height:7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G0JwIAAE0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">
                <v:textbox>
                  <w:txbxContent>
                    <w:p w14:paraId="2C53F458" w14:textId="75C3973F" w:rsidR="004D0E1A" w:rsidRPr="0043493E" w:rsidRDefault="004D0E1A" w:rsidP="0043493E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43493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e atoms in metals are in layers </w:t>
                      </w:r>
                      <w:r w:rsidRPr="0043493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which can slide over each other, this ma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kes it possible to bend them </w:t>
                      </w:r>
                      <w:r w:rsidRPr="0043493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into shape. </w:t>
                      </w:r>
                    </w:p>
                    <w:p w14:paraId="2E239C26" w14:textId="33ED8471" w:rsidR="004D0E1A" w:rsidRDefault="004D0E1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E748AF" wp14:editId="3A0736B2">
                <wp:simplePos x="0" y="0"/>
                <wp:positionH relativeFrom="page">
                  <wp:posOffset>5381625</wp:posOffset>
                </wp:positionH>
                <wp:positionV relativeFrom="paragraph">
                  <wp:posOffset>4895850</wp:posOffset>
                </wp:positionV>
                <wp:extent cx="1838325" cy="514350"/>
                <wp:effectExtent l="19050" t="19050" r="28575" b="19050"/>
                <wp:wrapNone/>
                <wp:docPr id="24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143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0ED34" w14:textId="77777777" w:rsidR="004D0E1A" w:rsidRPr="00C90076" w:rsidRDefault="004D0E1A" w:rsidP="0043493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748AF" id="Rectangle: Rounded Corners 6" o:spid="_x0000_s1028" style="position:absolute;margin-left:423.75pt;margin-top:385.5pt;width:144.75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" fillcolor="white [3201]" strokecolor="#002060" strokeweight="3pt">
                <v:stroke joinstyle="miter"/>
                <v:textbox>
                  <w:txbxContent>
                    <w:p w14:paraId="4420ED34" w14:textId="77777777" w:rsidR="004D0E1A" w:rsidRPr="00C90076" w:rsidRDefault="004D0E1A" w:rsidP="0043493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Properties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A949FC2" wp14:editId="4E43475F">
                <wp:simplePos x="0" y="0"/>
                <wp:positionH relativeFrom="column">
                  <wp:posOffset>4838700</wp:posOffset>
                </wp:positionH>
                <wp:positionV relativeFrom="paragraph">
                  <wp:posOffset>3648075</wp:posOffset>
                </wp:positionV>
                <wp:extent cx="2019300" cy="1181100"/>
                <wp:effectExtent l="0" t="0" r="19050" b="1905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B48F" w14:textId="6E631EF7" w:rsidR="004D0E1A" w:rsidRDefault="004D0E1A">
                            <w:r>
                              <w:t xml:space="preserve">Metallic bonding is the electrostatic attraction between positive metal ions and a ‘sea’ of delocalised electrons.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9FC2" id="_x0000_s1029" type="#_x0000_t202" style="position:absolute;margin-left:381pt;margin-top:287.25pt;width:159pt;height:9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">
                <v:textbox>
                  <w:txbxContent>
                    <w:p w14:paraId="4742B48F" w14:textId="6E631EF7" w:rsidR="004D0E1A" w:rsidRDefault="004D0E1A">
                      <w:r>
                        <w:t xml:space="preserve">Metallic bonding is the electrostatic attraction between positive metal ions and a ‘sea’ of delocalised electrons.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474A51" wp14:editId="213E2E18">
                <wp:simplePos x="0" y="0"/>
                <wp:positionH relativeFrom="page">
                  <wp:align>left</wp:align>
                </wp:positionH>
                <wp:positionV relativeFrom="paragraph">
                  <wp:posOffset>4219575</wp:posOffset>
                </wp:positionV>
                <wp:extent cx="2905125" cy="476250"/>
                <wp:effectExtent l="19050" t="19050" r="28575" b="19050"/>
                <wp:wrapNone/>
                <wp:docPr id="22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4762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404EB" w14:textId="4B15CE1F" w:rsidR="004D0E1A" w:rsidRPr="00C90076" w:rsidRDefault="004D0E1A" w:rsidP="00EE5E9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74A51" id="_x0000_s1030" style="position:absolute;margin-left:0;margin-top:332.25pt;width:228.75pt;height:37.5pt;z-index:251719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" fillcolor="white [3201]" strokecolor="#002060" strokeweight="3pt">
                <v:stroke joinstyle="miter"/>
                <v:textbox>
                  <w:txbxContent>
                    <w:p w14:paraId="5D3404EB" w14:textId="4B15CE1F" w:rsidR="004D0E1A" w:rsidRPr="00C90076" w:rsidRDefault="004D0E1A" w:rsidP="00EE5E97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Properties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E1B7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818455A" wp14:editId="0C051BC0">
                <wp:simplePos x="0" y="0"/>
                <wp:positionH relativeFrom="page">
                  <wp:posOffset>118745</wp:posOffset>
                </wp:positionH>
                <wp:positionV relativeFrom="paragraph">
                  <wp:posOffset>4660900</wp:posOffset>
                </wp:positionV>
                <wp:extent cx="2833370" cy="2400300"/>
                <wp:effectExtent l="0" t="0" r="24130" b="1905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C7F00" w14:textId="77777777" w:rsidR="004D0E1A" w:rsidRDefault="004D0E1A" w:rsidP="00EE5E97">
                            <w:pPr>
                              <w:spacing w:after="160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5E97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Ionic Compounds-</w:t>
                            </w:r>
                          </w:p>
                          <w:p w14:paraId="288AD23B" w14:textId="77777777" w:rsidR="004D0E1A" w:rsidRDefault="004D0E1A" w:rsidP="00EE5E97">
                            <w:pPr>
                              <w:spacing w:after="160"/>
                              <w:rPr>
                                <w:sz w:val="20"/>
                                <w:szCs w:val="20"/>
                              </w:rPr>
                            </w:pPr>
                            <w:r w:rsidRPr="00EE5E97">
                              <w:rPr>
                                <w:sz w:val="20"/>
                                <w:szCs w:val="20"/>
                              </w:rPr>
                              <w:t>High melting point – Strong interactions = Lots of energy to break.</w:t>
                            </w:r>
                          </w:p>
                          <w:p w14:paraId="3FFFB3A5" w14:textId="446D19FD" w:rsidR="004D0E1A" w:rsidRPr="0043493E" w:rsidRDefault="004D0E1A" w:rsidP="00EE5E97">
                            <w:pPr>
                              <w:spacing w:after="160"/>
                              <w:rPr>
                                <w:sz w:val="20"/>
                                <w:szCs w:val="20"/>
                              </w:rPr>
                            </w:pPr>
                            <w:r w:rsidRPr="00EE5E97"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No electrical conductivity - No charged particles </w:t>
                            </w:r>
                            <w:r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free to move. Conducts when molten or dissolved due to free ions moving. </w:t>
                            </w:r>
                          </w:p>
                          <w:p w14:paraId="045A9106" w14:textId="77777777" w:rsidR="004D0E1A" w:rsidRDefault="004D0E1A" w:rsidP="00EE5E97">
                            <w:pPr>
                              <w:spacing w:after="160"/>
                              <w:rPr>
                                <w:rFonts w:cs="Comic Sans MS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5E97">
                              <w:rPr>
                                <w:rFonts w:cs="Comic Sans MS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Covalent Compounds-</w:t>
                            </w:r>
                          </w:p>
                          <w:p w14:paraId="665C48E2" w14:textId="14330042" w:rsidR="004D0E1A" w:rsidRDefault="004D0E1A" w:rsidP="00EE5E97">
                            <w:pPr>
                              <w:spacing w:after="160"/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E5E97"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  <w:t>Low melting point - Weak interactions can be easily broken at low temperatures</w:t>
                            </w:r>
                            <w:r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9D9B0E" w14:textId="5052089B" w:rsidR="004D0E1A" w:rsidRDefault="004D0E1A" w:rsidP="0043493E">
                            <w:pPr>
                              <w:spacing w:after="160"/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E5E97"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No electrical conductivity - No charged particles </w:t>
                            </w:r>
                            <w:r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  <w:t>free to move</w:t>
                            </w:r>
                          </w:p>
                          <w:p w14:paraId="212D858F" w14:textId="77777777" w:rsidR="004D0E1A" w:rsidRDefault="004D0E1A" w:rsidP="00EE5E97">
                            <w:pPr>
                              <w:spacing w:after="160"/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41681E" w14:textId="77777777" w:rsidR="004D0E1A" w:rsidRPr="00EE5E97" w:rsidRDefault="004D0E1A" w:rsidP="00EE5E97">
                            <w:pPr>
                              <w:spacing w:after="160"/>
                              <w:rPr>
                                <w:rFonts w:cs="Comic Sans MS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AF88178" w14:textId="34BA2DFB" w:rsidR="004D0E1A" w:rsidRPr="00EE5E97" w:rsidRDefault="004D0E1A" w:rsidP="00EE5E97">
                            <w:pPr>
                              <w:spacing w:after="160"/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87D492" w14:textId="77777777" w:rsidR="004D0E1A" w:rsidRPr="00EE5E97" w:rsidRDefault="004D0E1A" w:rsidP="00EE5E97">
                            <w:pPr>
                              <w:spacing w:after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BB73EB" w14:textId="77777777" w:rsidR="004D0E1A" w:rsidRPr="00EE5E97" w:rsidRDefault="004D0E1A" w:rsidP="00EE5E97">
                            <w:pPr>
                              <w:rPr>
                                <w:rFonts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E59228" w14:textId="77777777" w:rsidR="004D0E1A" w:rsidRDefault="004D0E1A" w:rsidP="00EE5E97">
                            <w:pPr>
                              <w:spacing w:after="160"/>
                            </w:pPr>
                          </w:p>
                          <w:p w14:paraId="7A5154F8" w14:textId="77777777" w:rsidR="004D0E1A" w:rsidRDefault="004D0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845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35pt;margin-top:367pt;width:223.1pt;height:18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kkKQIAAE8EAAAOAAAAZHJzL2Uyb0RvYy54bWysVNtu2zAMfR+wfxD0vthxkj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">
                <v:textbox>
                  <w:txbxContent>
                    <w:p w14:paraId="1CAC7F00" w14:textId="77777777" w:rsidR="004D0E1A" w:rsidRDefault="004D0E1A" w:rsidP="00EE5E97">
                      <w:pPr>
                        <w:spacing w:after="160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bookmarkStart w:id="1" w:name="_GoBack"/>
                      <w:r w:rsidRPr="00EE5E97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Ionic Compounds-</w:t>
                      </w:r>
                    </w:p>
                    <w:p w14:paraId="288AD23B" w14:textId="77777777" w:rsidR="004D0E1A" w:rsidRDefault="004D0E1A" w:rsidP="00EE5E97">
                      <w:pPr>
                        <w:spacing w:after="160"/>
                        <w:rPr>
                          <w:sz w:val="20"/>
                          <w:szCs w:val="20"/>
                        </w:rPr>
                      </w:pPr>
                      <w:r w:rsidRPr="00EE5E97">
                        <w:rPr>
                          <w:sz w:val="20"/>
                          <w:szCs w:val="20"/>
                        </w:rPr>
                        <w:t>High melting point – Strong interactions = Lots of energy to break.</w:t>
                      </w:r>
                    </w:p>
                    <w:p w14:paraId="3FFFB3A5" w14:textId="446D19FD" w:rsidR="004D0E1A" w:rsidRPr="0043493E" w:rsidRDefault="004D0E1A" w:rsidP="00EE5E97">
                      <w:pPr>
                        <w:spacing w:after="160"/>
                        <w:rPr>
                          <w:sz w:val="20"/>
                          <w:szCs w:val="20"/>
                        </w:rPr>
                      </w:pPr>
                      <w:r w:rsidRPr="00EE5E97"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  <w:t xml:space="preserve">No electrical conductivity - No charged particles </w:t>
                      </w:r>
                      <w:r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  <w:t xml:space="preserve">free to move. Conducts when molten or dissolved due to free ions moving. </w:t>
                      </w:r>
                    </w:p>
                    <w:p w14:paraId="045A9106" w14:textId="77777777" w:rsidR="004D0E1A" w:rsidRDefault="004D0E1A" w:rsidP="00EE5E97">
                      <w:pPr>
                        <w:spacing w:after="160"/>
                        <w:rPr>
                          <w:rFonts w:cs="Comic Sans MS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EE5E97">
                        <w:rPr>
                          <w:rFonts w:cs="Comic Sans MS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Covalent Compounds-</w:t>
                      </w:r>
                    </w:p>
                    <w:p w14:paraId="665C48E2" w14:textId="14330042" w:rsidR="004D0E1A" w:rsidRDefault="004D0E1A" w:rsidP="00EE5E97">
                      <w:pPr>
                        <w:spacing w:after="160"/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</w:pPr>
                      <w:r w:rsidRPr="00EE5E97"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  <w:t>Low melting point - Weak interactions can be easily broken at low temperatures</w:t>
                      </w:r>
                      <w:r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039D9B0E" w14:textId="5052089B" w:rsidR="004D0E1A" w:rsidRDefault="004D0E1A" w:rsidP="0043493E">
                      <w:pPr>
                        <w:spacing w:after="160"/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</w:pPr>
                      <w:r w:rsidRPr="00EE5E97"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  <w:t xml:space="preserve">No electrical conductivity - No charged particles </w:t>
                      </w:r>
                      <w:r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  <w:t>free to move</w:t>
                      </w:r>
                    </w:p>
                    <w:p w14:paraId="212D858F" w14:textId="77777777" w:rsidR="004D0E1A" w:rsidRDefault="004D0E1A" w:rsidP="00EE5E97">
                      <w:pPr>
                        <w:spacing w:after="160"/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0641681E" w14:textId="77777777" w:rsidR="004D0E1A" w:rsidRPr="00EE5E97" w:rsidRDefault="004D0E1A" w:rsidP="00EE5E97">
                      <w:pPr>
                        <w:spacing w:after="160"/>
                        <w:rPr>
                          <w:rFonts w:cs="Comic Sans MS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  <w:p w14:paraId="2AF88178" w14:textId="34BA2DFB" w:rsidR="004D0E1A" w:rsidRPr="00EE5E97" w:rsidRDefault="004D0E1A" w:rsidP="00EE5E97">
                      <w:pPr>
                        <w:spacing w:after="160"/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3387D492" w14:textId="77777777" w:rsidR="004D0E1A" w:rsidRPr="00EE5E97" w:rsidRDefault="004D0E1A" w:rsidP="00EE5E97">
                      <w:pPr>
                        <w:spacing w:after="160"/>
                        <w:rPr>
                          <w:sz w:val="20"/>
                          <w:szCs w:val="20"/>
                        </w:rPr>
                      </w:pPr>
                    </w:p>
                    <w:p w14:paraId="59BB73EB" w14:textId="77777777" w:rsidR="004D0E1A" w:rsidRPr="00EE5E97" w:rsidRDefault="004D0E1A" w:rsidP="00EE5E97">
                      <w:pPr>
                        <w:rPr>
                          <w:rFonts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62E59228" w14:textId="77777777" w:rsidR="004D0E1A" w:rsidRDefault="004D0E1A" w:rsidP="00EE5E97">
                      <w:pPr>
                        <w:spacing w:after="160"/>
                      </w:pPr>
                    </w:p>
                    <w:bookmarkEnd w:id="1"/>
                    <w:p w14:paraId="7A5154F8" w14:textId="77777777" w:rsidR="004D0E1A" w:rsidRDefault="004D0E1A"/>
                  </w:txbxContent>
                </v:textbox>
                <w10:wrap type="square" anchorx="page"/>
              </v:shape>
            </w:pict>
          </mc:Fallback>
        </mc:AlternateContent>
      </w:r>
      <w:r w:rsidR="00F57E1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01D3A38" wp14:editId="3987CC4C">
                <wp:simplePos x="0" y="0"/>
                <wp:positionH relativeFrom="page">
                  <wp:posOffset>9734550</wp:posOffset>
                </wp:positionH>
                <wp:positionV relativeFrom="paragraph">
                  <wp:posOffset>3914775</wp:posOffset>
                </wp:positionV>
                <wp:extent cx="857250" cy="3086100"/>
                <wp:effectExtent l="0" t="0" r="19050" b="1905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A6A0C" w14:textId="5111E01E" w:rsidR="00F57E17" w:rsidRPr="00F57E17" w:rsidRDefault="00F57E17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F57E17">
                              <w:rPr>
                                <w:b/>
                                <w:i/>
                                <w:u w:val="single"/>
                              </w:rPr>
                              <w:t xml:space="preserve">Fullerenes </w:t>
                            </w:r>
                          </w:p>
                          <w:p w14:paraId="78F7F3EB" w14:textId="64FF664A" w:rsidR="00F57E17" w:rsidRDefault="00F57E17">
                            <w:r>
                              <w:t>It contains 60 c</w:t>
                            </w:r>
                            <w:r w:rsidRPr="00F57E17">
                              <w:t xml:space="preserve"> atoms, each of which is bonded to </w:t>
                            </w:r>
                            <w:r>
                              <w:t xml:space="preserve">3 </w:t>
                            </w:r>
                            <w:r w:rsidRPr="00F57E17">
                              <w:t xml:space="preserve">others by </w:t>
                            </w:r>
                            <w:r>
                              <w:t>2</w:t>
                            </w:r>
                            <w:r w:rsidRPr="00F57E17">
                              <w:t xml:space="preserve">single bonds and </w:t>
                            </w:r>
                            <w:r>
                              <w:t>1 double bond.</w:t>
                            </w:r>
                          </w:p>
                          <w:p w14:paraId="1BED9350" w14:textId="2C314384" w:rsidR="004D0E1A" w:rsidRDefault="00F57E17">
                            <w:r>
                              <w:rPr>
                                <w:rFonts w:ascii="Times" w:hAnsi="Times" w:cs="Times"/>
                                <w:noProof/>
                                <w:color w:val="3B61DC"/>
                                <w:lang w:eastAsia="en-GB"/>
                              </w:rPr>
                              <w:drawing>
                                <wp:inline distT="0" distB="0" distL="0" distR="0" wp14:anchorId="38A763D4" wp14:editId="07B04BA2">
                                  <wp:extent cx="665480" cy="665480"/>
                                  <wp:effectExtent l="0" t="0" r="1270" b="1270"/>
                                  <wp:docPr id="259" name="Picture 259" descr="buckyball - C60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uckyball - C60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480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D3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6.5pt;margin-top:308.25pt;width:67.5pt;height:24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">
                <v:textbox>
                  <w:txbxContent>
                    <w:p w14:paraId="226A6A0C" w14:textId="5111E01E" w:rsidR="00F57E17" w:rsidRPr="00F57E17" w:rsidRDefault="00F57E17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F57E17">
                        <w:rPr>
                          <w:b/>
                          <w:i/>
                          <w:u w:val="single"/>
                        </w:rPr>
                        <w:t xml:space="preserve">Fullerenes </w:t>
                      </w:r>
                    </w:p>
                    <w:p w14:paraId="78F7F3EB" w14:textId="64FF664A" w:rsidR="00F57E17" w:rsidRDefault="00F57E17">
                      <w:r>
                        <w:t>It contains 60 c</w:t>
                      </w:r>
                      <w:r w:rsidRPr="00F57E17">
                        <w:t xml:space="preserve"> atoms, each of which is bonded to </w:t>
                      </w:r>
                      <w:r>
                        <w:t xml:space="preserve">3 </w:t>
                      </w:r>
                      <w:r w:rsidRPr="00F57E17">
                        <w:t xml:space="preserve">others by </w:t>
                      </w:r>
                      <w:r>
                        <w:t>2</w:t>
                      </w:r>
                      <w:r w:rsidRPr="00F57E17">
                        <w:t xml:space="preserve">single bonds and </w:t>
                      </w:r>
                      <w:r>
                        <w:t>1 double bond.</w:t>
                      </w:r>
                    </w:p>
                    <w:p w14:paraId="1BED9350" w14:textId="2C314384" w:rsidR="004D0E1A" w:rsidRDefault="00F57E17">
                      <w:r>
                        <w:rPr>
                          <w:rFonts w:ascii="Times" w:hAnsi="Times" w:cs="Times"/>
                          <w:noProof/>
                          <w:color w:val="3B61DC"/>
                          <w:lang w:eastAsia="en-GB"/>
                        </w:rPr>
                        <w:drawing>
                          <wp:inline distT="0" distB="0" distL="0" distR="0" wp14:anchorId="38A763D4" wp14:editId="07B04BA2">
                            <wp:extent cx="665480" cy="665480"/>
                            <wp:effectExtent l="0" t="0" r="1270" b="1270"/>
                            <wp:docPr id="259" name="Picture 259" descr="buckyball - C60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uckyball - C60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480" cy="66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57E1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3A82863" wp14:editId="0C0D14DF">
                <wp:simplePos x="0" y="0"/>
                <wp:positionH relativeFrom="page">
                  <wp:posOffset>8667750</wp:posOffset>
                </wp:positionH>
                <wp:positionV relativeFrom="paragraph">
                  <wp:posOffset>3924300</wp:posOffset>
                </wp:positionV>
                <wp:extent cx="1028700" cy="3124200"/>
                <wp:effectExtent l="0" t="0" r="19050" b="1905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13D4" w14:textId="77777777" w:rsidR="004D0E1A" w:rsidRPr="004D0E1A" w:rsidRDefault="004D0E1A" w:rsidP="004D0E1A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4D0E1A">
                              <w:rPr>
                                <w:b/>
                                <w:i/>
                                <w:u w:val="single"/>
                              </w:rPr>
                              <w:t xml:space="preserve">Graphite </w:t>
                            </w:r>
                          </w:p>
                          <w:p w14:paraId="0F5B810F" w14:textId="3AE9E534" w:rsidR="004D0E1A" w:rsidRDefault="004D0E1A" w:rsidP="004D0E1A">
                            <w:pPr>
                              <w:rPr>
                                <w:rFonts w:cs="Bradley Hand ITC"/>
                              </w:rPr>
                            </w:pPr>
                            <w:r w:rsidRPr="004D0E1A">
                              <w:rPr>
                                <w:rFonts w:cs="Bradley Hand ITC"/>
                              </w:rPr>
                              <w:t>Each C joins to 3 others 1 free electron per carbon</w:t>
                            </w:r>
                            <w:r>
                              <w:rPr>
                                <w:rFonts w:cs="Bradley Hand ITC"/>
                              </w:rPr>
                              <w:t xml:space="preserve">. Soft and slippery </w:t>
                            </w:r>
                            <w:r w:rsidRPr="004D0E1A">
                              <w:rPr>
                                <w:rFonts w:cs="Bradley Hand ITC"/>
                              </w:rPr>
                              <w:t>because layers can slide over</w:t>
                            </w:r>
                            <w:r>
                              <w:rPr>
                                <w:rFonts w:ascii="Bradley Hand ITC" w:hAnsi="Bradley Hand ITC" w:cs="Bradley Hand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0E1A">
                              <w:rPr>
                                <w:rFonts w:cs="Bradley Hand ITC"/>
                              </w:rPr>
                              <w:t xml:space="preserve">each other Good electrical conductor </w:t>
                            </w:r>
                          </w:p>
                          <w:p w14:paraId="3A0AD50E" w14:textId="57A8E5D3" w:rsidR="004D0E1A" w:rsidRDefault="004D0E1A" w:rsidP="004D0E1A">
                            <w:pPr>
                              <w:rPr>
                                <w:rFonts w:cs="Bradley Hand ITC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1479B7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0585A91F" wp14:editId="36BA78C6">
                                  <wp:extent cx="1040130" cy="600075"/>
                                  <wp:effectExtent l="0" t="0" r="7620" b="9525"/>
                                  <wp:docPr id="257" name="Picture 257" descr="Crystallogrphic Representation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rystallogrphic Representation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717" cy="60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8FDA2" w14:textId="317A465B" w:rsidR="004D0E1A" w:rsidRDefault="004D0E1A" w:rsidP="004D0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2863" id="_x0000_s1027" type="#_x0000_t202" style="position:absolute;margin-left:682.5pt;margin-top:309pt;width:81pt;height:24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">
                <v:textbox>
                  <w:txbxContent>
                    <w:p w14:paraId="327213D4" w14:textId="77777777" w:rsidR="004D0E1A" w:rsidRPr="004D0E1A" w:rsidRDefault="004D0E1A" w:rsidP="004D0E1A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4D0E1A">
                        <w:rPr>
                          <w:b/>
                          <w:i/>
                          <w:u w:val="single"/>
                        </w:rPr>
                        <w:t xml:space="preserve">Graphite </w:t>
                      </w:r>
                    </w:p>
                    <w:p w14:paraId="0F5B810F" w14:textId="3AE9E534" w:rsidR="004D0E1A" w:rsidRDefault="004D0E1A" w:rsidP="004D0E1A">
                      <w:pPr>
                        <w:rPr>
                          <w:rFonts w:cs="Bradley Hand ITC"/>
                        </w:rPr>
                      </w:pPr>
                      <w:r w:rsidRPr="004D0E1A">
                        <w:rPr>
                          <w:rFonts w:cs="Bradley Hand ITC"/>
                        </w:rPr>
                        <w:t>Each C joins to 3 others 1 free electron per carbon</w:t>
                      </w:r>
                      <w:r>
                        <w:rPr>
                          <w:rFonts w:cs="Bradley Hand ITC"/>
                        </w:rPr>
                        <w:t xml:space="preserve">. Soft and slippery </w:t>
                      </w:r>
                      <w:r w:rsidRPr="004D0E1A">
                        <w:rPr>
                          <w:rFonts w:cs="Bradley Hand ITC"/>
                        </w:rPr>
                        <w:t>because layers can slide over</w:t>
                      </w:r>
                      <w:r>
                        <w:rPr>
                          <w:rFonts w:ascii="Bradley Hand ITC" w:hAnsi="Bradley Hand ITC" w:cs="Bradley Hand ITC"/>
                          <w:sz w:val="28"/>
                          <w:szCs w:val="28"/>
                        </w:rPr>
                        <w:t xml:space="preserve"> </w:t>
                      </w:r>
                      <w:r w:rsidRPr="004D0E1A">
                        <w:rPr>
                          <w:rFonts w:cs="Bradley Hand ITC"/>
                        </w:rPr>
                        <w:t xml:space="preserve">each other Good electrical conductor </w:t>
                      </w:r>
                    </w:p>
                    <w:p w14:paraId="3A0AD50E" w14:textId="57A8E5D3" w:rsidR="004D0E1A" w:rsidRDefault="004D0E1A" w:rsidP="004D0E1A">
                      <w:pPr>
                        <w:rPr>
                          <w:rFonts w:cs="Bradley Hand ITC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1479B7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0585A91F" wp14:editId="36BA78C6">
                            <wp:extent cx="1040130" cy="600075"/>
                            <wp:effectExtent l="0" t="0" r="7620" b="9525"/>
                            <wp:docPr id="257" name="Picture 257" descr="Crystallogrphic Representation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rystallogrphic Representation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717" cy="60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68FDA2" w14:textId="317A465B" w:rsidR="004D0E1A" w:rsidRDefault="004D0E1A" w:rsidP="004D0E1A"/>
                  </w:txbxContent>
                </v:textbox>
                <w10:wrap type="square" anchorx="page"/>
              </v:shape>
            </w:pict>
          </mc:Fallback>
        </mc:AlternateContent>
      </w:r>
      <w:r w:rsidR="004D0E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F3BDFF5" wp14:editId="7BDAE476">
                <wp:simplePos x="0" y="0"/>
                <wp:positionH relativeFrom="page">
                  <wp:posOffset>7524750</wp:posOffset>
                </wp:positionH>
                <wp:positionV relativeFrom="paragraph">
                  <wp:posOffset>3933190</wp:posOffset>
                </wp:positionV>
                <wp:extent cx="1095375" cy="3095625"/>
                <wp:effectExtent l="0" t="0" r="28575" b="2857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76E32" w14:textId="77777777" w:rsidR="00F57E17" w:rsidRDefault="004D0E1A" w:rsidP="004D0E1A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4D0E1A">
                              <w:rPr>
                                <w:rFonts w:asciiTheme="minorHAnsi" w:hAnsi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Diamond</w:t>
                            </w:r>
                          </w:p>
                          <w:p w14:paraId="2D9A946D" w14:textId="3B21852C" w:rsidR="004D0E1A" w:rsidRDefault="004D0E1A" w:rsidP="004D0E1A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Each C joins to 4 others. </w:t>
                            </w:r>
                            <w:r w:rsidRPr="004D0E1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VERY hard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, No electrical </w:t>
                            </w:r>
                            <w:r w:rsidRPr="004D0E1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conductivity b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ecause no free mobile electrons. </w:t>
                            </w:r>
                          </w:p>
                          <w:p w14:paraId="606A5511" w14:textId="77777777" w:rsidR="004D0E1A" w:rsidRPr="004D0E1A" w:rsidRDefault="004D0E1A" w:rsidP="004D0E1A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5C720820" w14:textId="6A59AA01" w:rsidR="004D0E1A" w:rsidRDefault="004D0E1A">
                            <w:r w:rsidRPr="004D0E1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DBE6EC" wp14:editId="1AEE76C2">
                                  <wp:extent cx="835158" cy="1019175"/>
                                  <wp:effectExtent l="0" t="0" r="3175" b="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57687" cy="1046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DFF5" id="_x0000_s1028" type="#_x0000_t202" style="position:absolute;margin-left:592.5pt;margin-top:309.7pt;width:86.25pt;height:243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">
                <v:textbox>
                  <w:txbxContent>
                    <w:p w14:paraId="78476E32" w14:textId="77777777" w:rsidR="00F57E17" w:rsidRDefault="004D0E1A" w:rsidP="004D0E1A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4D0E1A">
                        <w:rPr>
                          <w:rFonts w:asciiTheme="minorHAnsi" w:hAnsi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Diamond</w:t>
                      </w:r>
                    </w:p>
                    <w:p w14:paraId="2D9A946D" w14:textId="3B21852C" w:rsidR="004D0E1A" w:rsidRDefault="004D0E1A" w:rsidP="004D0E1A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Each C joins to 4 others. </w:t>
                      </w:r>
                      <w:r w:rsidRPr="004D0E1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VERY hard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, No electrical </w:t>
                      </w:r>
                      <w:r w:rsidRPr="004D0E1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conductivity b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ecause no free mobile electrons. </w:t>
                      </w:r>
                    </w:p>
                    <w:p w14:paraId="606A5511" w14:textId="77777777" w:rsidR="004D0E1A" w:rsidRPr="004D0E1A" w:rsidRDefault="004D0E1A" w:rsidP="004D0E1A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5C720820" w14:textId="6A59AA01" w:rsidR="004D0E1A" w:rsidRDefault="004D0E1A">
                      <w:r w:rsidRPr="004D0E1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DBE6EC" wp14:editId="1AEE76C2">
                            <wp:extent cx="835158" cy="1019175"/>
                            <wp:effectExtent l="0" t="0" r="3175" b="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57687" cy="1046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0E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252222" wp14:editId="5857A2DC">
                <wp:simplePos x="0" y="0"/>
                <wp:positionH relativeFrom="page">
                  <wp:posOffset>7501255</wp:posOffset>
                </wp:positionH>
                <wp:positionV relativeFrom="paragraph">
                  <wp:posOffset>3305175</wp:posOffset>
                </wp:positionV>
                <wp:extent cx="3096895" cy="490855"/>
                <wp:effectExtent l="19050" t="19050" r="27305" b="23495"/>
                <wp:wrapNone/>
                <wp:docPr id="25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1F208" w14:textId="2E465D32" w:rsidR="004D0E1A" w:rsidRPr="00467BE6" w:rsidRDefault="004D0E1A" w:rsidP="004D0E1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Allotropes of Carbon.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52222" id="Rectangle: Rounded Corners 7" o:spid="_x0000_s1035" style="position:absolute;margin-left:590.65pt;margin-top:260.25pt;width:243.85pt;height:38.6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BLnQIAAIY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" fillcolor="white [3201]" strokecolor="black [3213]" strokeweight="3pt">
                <v:stroke joinstyle="miter"/>
                <v:textbox>
                  <w:txbxContent>
                    <w:p w14:paraId="7901F208" w14:textId="2E465D32" w:rsidR="004D0E1A" w:rsidRPr="00467BE6" w:rsidRDefault="004D0E1A" w:rsidP="004D0E1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Allotropes of Carbon.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D0E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02DB6E" wp14:editId="0AB897EE">
                <wp:simplePos x="0" y="0"/>
                <wp:positionH relativeFrom="column">
                  <wp:posOffset>7124700</wp:posOffset>
                </wp:positionH>
                <wp:positionV relativeFrom="paragraph">
                  <wp:posOffset>171450</wp:posOffset>
                </wp:positionV>
                <wp:extent cx="2533650" cy="17526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BF81A" w14:textId="223EEF25" w:rsidR="004D0E1A" w:rsidRDefault="004D0E1A">
                            <w:r w:rsidRPr="004D0E1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6918CF" wp14:editId="51E9AA25">
                                  <wp:extent cx="2314575" cy="1639723"/>
                                  <wp:effectExtent l="0" t="0" r="0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614" cy="165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</w:p>
                          <w:p w14:paraId="4B6A507A" w14:textId="662E153E" w:rsidR="004D0E1A" w:rsidRDefault="004D0E1A">
                            <w:r>
                              <w:t xml:space="preserve"> </w:t>
                            </w:r>
                          </w:p>
                          <w:p w14:paraId="0EE97738" w14:textId="102A8CDA" w:rsidR="004D0E1A" w:rsidRDefault="004D0E1A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DB6E" id="_x0000_s1031" type="#_x0000_t202" style="position:absolute;margin-left:561pt;margin-top:13.5pt;width:199.5pt;height:13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" stroked="f">
                <v:textbox>
                  <w:txbxContent>
                    <w:p w14:paraId="75EBF81A" w14:textId="223EEF25" w:rsidR="004D0E1A" w:rsidRDefault="004D0E1A">
                      <w:r w:rsidRPr="004D0E1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6918CF" wp14:editId="51E9AA25">
                            <wp:extent cx="2314575" cy="1639723"/>
                            <wp:effectExtent l="0" t="0" r="0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614" cy="165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</w:p>
                    <w:p w14:paraId="4B6A507A" w14:textId="662E153E" w:rsidR="004D0E1A" w:rsidRDefault="004D0E1A">
                      <w:r>
                        <w:t xml:space="preserve"> </w:t>
                      </w:r>
                    </w:p>
                    <w:p w14:paraId="0EE97738" w14:textId="102A8CDA" w:rsidR="004D0E1A" w:rsidRDefault="004D0E1A">
                      <w: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93E" w:rsidRPr="004349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15D5EE3" wp14:editId="7FB474DD">
                <wp:simplePos x="0" y="0"/>
                <wp:positionH relativeFrom="column">
                  <wp:posOffset>2686050</wp:posOffset>
                </wp:positionH>
                <wp:positionV relativeFrom="paragraph">
                  <wp:posOffset>3638550</wp:posOffset>
                </wp:positionV>
                <wp:extent cx="2114550" cy="2295525"/>
                <wp:effectExtent l="0" t="0" r="19050" b="2857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F4CA" w14:textId="2848FB03" w:rsidR="004D0E1A" w:rsidRDefault="004D0E1A">
                            <w:r w:rsidRPr="0043493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8B8F4A" wp14:editId="41ABCA44">
                                  <wp:extent cx="1963354" cy="2209800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125" cy="222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5EE3" id="_x0000_s1037" type="#_x0000_t202" style="position:absolute;margin-left:211.5pt;margin-top:286.5pt;width:166.5pt;height:180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">
                <v:textbox>
                  <w:txbxContent>
                    <w:p w14:paraId="4820F4CA" w14:textId="2848FB03" w:rsidR="004D0E1A" w:rsidRDefault="004D0E1A">
                      <w:r w:rsidRPr="0043493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8B8F4A" wp14:editId="41ABCA44">
                            <wp:extent cx="1963354" cy="2209800"/>
                            <wp:effectExtent l="0" t="0" r="0" b="0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7125" cy="222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9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5D16139" wp14:editId="6E364699">
                <wp:simplePos x="0" y="0"/>
                <wp:positionH relativeFrom="column">
                  <wp:posOffset>4838700</wp:posOffset>
                </wp:positionH>
                <wp:positionV relativeFrom="paragraph">
                  <wp:posOffset>5505450</wp:posOffset>
                </wp:positionV>
                <wp:extent cx="2076450" cy="1552575"/>
                <wp:effectExtent l="0" t="0" r="19050" b="2857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122D" w14:textId="569C344F" w:rsidR="004D0E1A" w:rsidRPr="0043493E" w:rsidRDefault="004D0E1A" w:rsidP="0043493E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43493E">
                              <w:rPr>
                                <w:rFonts w:ascii="Calibri" w:hAnsi="Calibri" w:cs="Calibri"/>
                                <w:b/>
                                <w:i/>
                                <w:color w:val="000000"/>
                                <w:u w:val="single"/>
                              </w:rPr>
                              <w:t>Metallic Bonding</w:t>
                            </w:r>
                          </w:p>
                          <w:p w14:paraId="082C5B55" w14:textId="77777777" w:rsidR="004D0E1A" w:rsidRDefault="004D0E1A" w:rsidP="0043493E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AFF69C3" w14:textId="1237F7DC" w:rsidR="004D0E1A" w:rsidRDefault="004D0E1A" w:rsidP="0043493E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High melting and boiling points - Strong attractions are hard to break </w:t>
                            </w:r>
                          </w:p>
                          <w:p w14:paraId="3389666F" w14:textId="77777777" w:rsidR="004D0E1A" w:rsidRDefault="004D0E1A" w:rsidP="004349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stem" w:hAnsi="System" w:cs="System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740A39D" w14:textId="77777777" w:rsidR="004D0E1A" w:rsidRDefault="004D0E1A" w:rsidP="0043493E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92B8F42" w14:textId="28B873D6" w:rsidR="004D0E1A" w:rsidRDefault="004D0E1A" w:rsidP="0043493E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Conducts Electricity - Delocalised electrons are free to move. </w:t>
                            </w:r>
                          </w:p>
                          <w:p w14:paraId="68C7F8CD" w14:textId="391BFFF6" w:rsidR="004D0E1A" w:rsidRDefault="004D0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6139" id="_x0000_s1038" type="#_x0000_t202" style="position:absolute;margin-left:381pt;margin-top:433.5pt;width:163.5pt;height:122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lCJwIAAE4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">
                <v:textbox>
                  <w:txbxContent>
                    <w:p w14:paraId="1E26122D" w14:textId="569C344F" w:rsidR="004D0E1A" w:rsidRPr="0043493E" w:rsidRDefault="004D0E1A" w:rsidP="0043493E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ascii="Calibri" w:hAnsi="Calibri" w:cs="Calibri"/>
                          <w:b/>
                          <w:i/>
                          <w:color w:val="000000"/>
                          <w:u w:val="single"/>
                        </w:rPr>
                      </w:pPr>
                      <w:r w:rsidRPr="0043493E">
                        <w:rPr>
                          <w:rFonts w:ascii="Calibri" w:hAnsi="Calibri" w:cs="Calibri"/>
                          <w:b/>
                          <w:i/>
                          <w:color w:val="000000"/>
                          <w:u w:val="single"/>
                        </w:rPr>
                        <w:t>Metallic Bonding</w:t>
                      </w:r>
                    </w:p>
                    <w:p w14:paraId="082C5B55" w14:textId="77777777" w:rsidR="004D0E1A" w:rsidRDefault="004D0E1A" w:rsidP="0043493E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AFF69C3" w14:textId="1237F7DC" w:rsidR="004D0E1A" w:rsidRDefault="004D0E1A" w:rsidP="0043493E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High melting and boiling points - Strong attractions are hard to break </w:t>
                      </w:r>
                    </w:p>
                    <w:p w14:paraId="3389666F" w14:textId="77777777" w:rsidR="004D0E1A" w:rsidRDefault="004D0E1A" w:rsidP="004349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stem" w:hAnsi="System" w:cs="System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740A39D" w14:textId="77777777" w:rsidR="004D0E1A" w:rsidRDefault="004D0E1A" w:rsidP="0043493E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392B8F42" w14:textId="28B873D6" w:rsidR="004D0E1A" w:rsidRDefault="004D0E1A" w:rsidP="0043493E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Conducts Electricity - Delocalised electrons are free to move. </w:t>
                      </w:r>
                    </w:p>
                    <w:p w14:paraId="68C7F8CD" w14:textId="391BFFF6" w:rsidR="004D0E1A" w:rsidRDefault="004D0E1A"/>
                  </w:txbxContent>
                </v:textbox>
                <w10:wrap type="square"/>
              </v:shape>
            </w:pict>
          </mc:Fallback>
        </mc:AlternateContent>
      </w:r>
      <w:r w:rsidR="004349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03EA48" wp14:editId="13B44C01">
                <wp:simplePos x="0" y="0"/>
                <wp:positionH relativeFrom="page">
                  <wp:posOffset>133350</wp:posOffset>
                </wp:positionH>
                <wp:positionV relativeFrom="paragraph">
                  <wp:posOffset>2466975</wp:posOffset>
                </wp:positionV>
                <wp:extent cx="2790825" cy="17049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3C73" w14:textId="039DB6EC" w:rsidR="004D0E1A" w:rsidRDefault="004D0E1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Two non-metals bond together and share electrons to get a full outer shell. The new particles formed are neutral. </w:t>
                            </w:r>
                          </w:p>
                          <w:p w14:paraId="1A204475" w14:textId="646B93BB" w:rsidR="004D0E1A" w:rsidRDefault="004D0E1A" w:rsidP="007844DC">
                            <w:pPr>
                              <w:jc w:val="center"/>
                            </w:pPr>
                            <w:r w:rsidRPr="00A706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E0BE4A" wp14:editId="454F574E">
                                  <wp:extent cx="1390650" cy="942478"/>
                                  <wp:effectExtent l="0" t="0" r="0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697" cy="98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EA48" id="_x0000_s1039" type="#_x0000_t202" style="position:absolute;margin-left:10.5pt;margin-top:194.25pt;width:219.75pt;height:13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">
                <v:textbox>
                  <w:txbxContent>
                    <w:p w14:paraId="61D63C73" w14:textId="039DB6EC" w:rsidR="004D0E1A" w:rsidRDefault="004D0E1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Two non-metals bond together and share electrons to get a full outer shell. The new particles formed are neutral. </w:t>
                      </w:r>
                    </w:p>
                    <w:p w14:paraId="1A204475" w14:textId="646B93BB" w:rsidR="004D0E1A" w:rsidRDefault="004D0E1A" w:rsidP="007844DC">
                      <w:pPr>
                        <w:jc w:val="center"/>
                      </w:pPr>
                      <w:r w:rsidRPr="00A706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E0BE4A" wp14:editId="454F574E">
                            <wp:extent cx="1390650" cy="942478"/>
                            <wp:effectExtent l="0" t="0" r="0" b="0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697" cy="98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349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9EBAC1" wp14:editId="145A4231">
                <wp:simplePos x="0" y="0"/>
                <wp:positionH relativeFrom="page">
                  <wp:posOffset>161925</wp:posOffset>
                </wp:positionH>
                <wp:positionV relativeFrom="paragraph">
                  <wp:posOffset>1924050</wp:posOffset>
                </wp:positionV>
                <wp:extent cx="2705100" cy="476250"/>
                <wp:effectExtent l="19050" t="19050" r="19050" b="19050"/>
                <wp:wrapNone/>
                <wp:docPr id="20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762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77C0C" w14:textId="1C336BDD" w:rsidR="004D0E1A" w:rsidRPr="00C90076" w:rsidRDefault="004D0E1A" w:rsidP="00AF616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Covalent bonding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EBAC1" id="_x0000_s1040" style="position:absolute;margin-left:12.75pt;margin-top:151.5pt;width:213pt;height:37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" fillcolor="white [3201]" strokecolor="#002060" strokeweight="3pt">
                <v:stroke joinstyle="miter"/>
                <v:textbox>
                  <w:txbxContent>
                    <w:p w14:paraId="73277C0C" w14:textId="1C336BDD" w:rsidR="004D0E1A" w:rsidRPr="00C90076" w:rsidRDefault="004D0E1A" w:rsidP="00AF616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Covalent bonding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349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A3B1E9" wp14:editId="57458B58">
                <wp:simplePos x="0" y="0"/>
                <wp:positionH relativeFrom="column">
                  <wp:posOffset>-342900</wp:posOffset>
                </wp:positionH>
                <wp:positionV relativeFrom="paragraph">
                  <wp:posOffset>190500</wp:posOffset>
                </wp:positionV>
                <wp:extent cx="2790825" cy="169545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C10AF" w14:textId="218A35DD" w:rsidR="004D0E1A" w:rsidRDefault="004D0E1A" w:rsidP="007D6D7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A70687">
                              <w:rPr>
                                <w:rFonts w:cs="Calibri"/>
                              </w:rPr>
                              <w:t>A metal and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non- metal combine together to make an ionic bond. i.e NaCl</w:t>
                            </w:r>
                            <w:r w:rsidRPr="00A706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1638B9" wp14:editId="465A00F6">
                                  <wp:extent cx="2258759" cy="1209675"/>
                                  <wp:effectExtent l="0" t="0" r="8255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798" cy="121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C52A71" w14:textId="38E979B5" w:rsidR="004D0E1A" w:rsidRDefault="004D0E1A" w:rsidP="007D6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B1E9" id="_x0000_s1041" type="#_x0000_t202" style="position:absolute;margin-left:-27pt;margin-top:15pt;width:219.75pt;height:13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" stroked="f">
                <v:textbox>
                  <w:txbxContent>
                    <w:p w14:paraId="255C10AF" w14:textId="218A35DD" w:rsidR="004D0E1A" w:rsidRDefault="004D0E1A" w:rsidP="007D6D7C">
                      <w:pPr>
                        <w:rPr>
                          <w:noProof/>
                          <w:lang w:eastAsia="en-GB"/>
                        </w:rPr>
                      </w:pPr>
                      <w:r w:rsidRPr="00A70687">
                        <w:rPr>
                          <w:rFonts w:cs="Calibri"/>
                        </w:rPr>
                        <w:t>A metal and</w:t>
                      </w:r>
                      <w:r>
                        <w:rPr>
                          <w:noProof/>
                          <w:lang w:eastAsia="en-GB"/>
                        </w:rPr>
                        <w:t xml:space="preserve"> non- metal combine together to make an ionic bond. i.e NaCl</w:t>
                      </w:r>
                      <w:r w:rsidRPr="00A706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1638B9" wp14:editId="465A00F6">
                            <wp:extent cx="2258759" cy="1209675"/>
                            <wp:effectExtent l="0" t="0" r="8255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798" cy="1219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C52A71" w14:textId="38E979B5" w:rsidR="004D0E1A" w:rsidRDefault="004D0E1A" w:rsidP="007D6D7C"/>
                  </w:txbxContent>
                </v:textbox>
                <w10:wrap type="square"/>
              </v:shape>
            </w:pict>
          </mc:Fallback>
        </mc:AlternateContent>
      </w:r>
      <w:r w:rsidR="00EE5E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50EE73" wp14:editId="67F83DEC">
                <wp:simplePos x="0" y="0"/>
                <wp:positionH relativeFrom="page">
                  <wp:posOffset>3438525</wp:posOffset>
                </wp:positionH>
                <wp:positionV relativeFrom="paragraph">
                  <wp:posOffset>3076575</wp:posOffset>
                </wp:positionV>
                <wp:extent cx="3096895" cy="490855"/>
                <wp:effectExtent l="19050" t="19050" r="27305" b="23495"/>
                <wp:wrapNone/>
                <wp:docPr id="24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8E251" w14:textId="4C632294" w:rsidR="004D0E1A" w:rsidRPr="00467BE6" w:rsidRDefault="004D0E1A" w:rsidP="00EE5E9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Metallic Bonding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0EE73" id="_x0000_s1042" style="position:absolute;margin-left:270.75pt;margin-top:242.25pt;width:243.85pt;height:38.6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rzngIAAIc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" fillcolor="white [3201]" strokecolor="black [3213]" strokeweight="3pt">
                <v:stroke joinstyle="miter"/>
                <v:textbox>
                  <w:txbxContent>
                    <w:p w14:paraId="3948E251" w14:textId="4C632294" w:rsidR="004D0E1A" w:rsidRPr="00467BE6" w:rsidRDefault="004D0E1A" w:rsidP="00EE5E9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Metallic Bonding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7068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3D8129F" wp14:editId="7262805F">
                <wp:simplePos x="0" y="0"/>
                <wp:positionH relativeFrom="column">
                  <wp:posOffset>2799715</wp:posOffset>
                </wp:positionH>
                <wp:positionV relativeFrom="paragraph">
                  <wp:posOffset>478155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A5EE8" w14:textId="368EAE59" w:rsidR="004D0E1A" w:rsidRDefault="004D0E1A">
                            <w:r w:rsidRPr="00A706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A9C83" wp14:editId="5255ACF7">
                                  <wp:extent cx="3696335" cy="2321364"/>
                                  <wp:effectExtent l="0" t="0" r="0" b="3175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335" cy="2321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8129F" id="_x0000_s1043" type="#_x0000_t202" style="position:absolute;margin-left:220.45pt;margin-top:37.65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xUKAIAAE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">
                <v:textbox style="mso-fit-shape-to-text:t">
                  <w:txbxContent>
                    <w:p w14:paraId="586A5EE8" w14:textId="368EAE59" w:rsidR="004D0E1A" w:rsidRDefault="004D0E1A">
                      <w:r w:rsidRPr="00A706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A9C83" wp14:editId="5255ACF7">
                            <wp:extent cx="3696335" cy="2321364"/>
                            <wp:effectExtent l="0" t="0" r="0" b="3175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6335" cy="2321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6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D5B4D" wp14:editId="53CE5AF6">
                <wp:simplePos x="0" y="0"/>
                <wp:positionH relativeFrom="margin">
                  <wp:posOffset>3076575</wp:posOffset>
                </wp:positionH>
                <wp:positionV relativeFrom="paragraph">
                  <wp:posOffset>-333375</wp:posOffset>
                </wp:positionV>
                <wp:extent cx="3390900" cy="762000"/>
                <wp:effectExtent l="19050" t="1905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620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36C66" w14:textId="1D29DAE2" w:rsidR="004D0E1A" w:rsidRPr="0086538D" w:rsidRDefault="004D0E1A" w:rsidP="0086538D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CU2</w:t>
                            </w:r>
                            <w:r w:rsidRPr="0086538D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– Bonding, structure and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D5B4D" id="Rectangle: Rounded Corners 2" o:spid="_x0000_s1044" style="position:absolute;margin-left:242.25pt;margin-top:-26.25pt;width:26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" fillcolor="white [3201]" strokecolor="black [3213]" strokeweight="3pt">
                <v:stroke joinstyle="miter"/>
                <v:textbox>
                  <w:txbxContent>
                    <w:p w14:paraId="07F36C66" w14:textId="1D29DAE2" w:rsidR="004D0E1A" w:rsidRPr="0086538D" w:rsidRDefault="004D0E1A" w:rsidP="0086538D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>CU2</w:t>
                      </w:r>
                      <w:r w:rsidRPr="0086538D">
                        <w:rPr>
                          <w:b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– Bonding, structure and properties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0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FE1D1B" wp14:editId="7B28962A">
                <wp:simplePos x="0" y="0"/>
                <wp:positionH relativeFrom="page">
                  <wp:posOffset>161925</wp:posOffset>
                </wp:positionH>
                <wp:positionV relativeFrom="paragraph">
                  <wp:posOffset>-346710</wp:posOffset>
                </wp:positionV>
                <wp:extent cx="2628900" cy="518160"/>
                <wp:effectExtent l="19050" t="19050" r="19050" b="15240"/>
                <wp:wrapNone/>
                <wp:docPr id="1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181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B159C" w14:textId="00C069D2" w:rsidR="004D0E1A" w:rsidRPr="00C90076" w:rsidRDefault="004D0E1A" w:rsidP="00C9007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Ionic bonding </w:t>
                            </w:r>
                            <w:r w:rsidRPr="00C9007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007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E1D1B" id="Rectangle: Rounded Corners 5" o:spid="_x0000_s1045" style="position:absolute;margin-left:12.75pt;margin-top:-27.3pt;width:207pt;height:40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" fillcolor="white [3201]" strokecolor="black [3213]" strokeweight="3pt">
                <v:stroke joinstyle="miter"/>
                <v:textbox>
                  <w:txbxContent>
                    <w:p w14:paraId="040B159C" w14:textId="00C069D2" w:rsidR="004D0E1A" w:rsidRPr="00C90076" w:rsidRDefault="004D0E1A" w:rsidP="00C9007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Ionic bonding </w:t>
                      </w:r>
                      <w:r w:rsidRPr="00C9007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007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84E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765DF" wp14:editId="5937A4D4">
                <wp:simplePos x="0" y="0"/>
                <wp:positionH relativeFrom="page">
                  <wp:posOffset>7477125</wp:posOffset>
                </wp:positionH>
                <wp:positionV relativeFrom="paragraph">
                  <wp:posOffset>-363220</wp:posOffset>
                </wp:positionV>
                <wp:extent cx="3096895" cy="490855"/>
                <wp:effectExtent l="19050" t="19050" r="2730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5CABF" w14:textId="3AB9D10C" w:rsidR="004D0E1A" w:rsidRPr="00467BE6" w:rsidRDefault="004D0E1A" w:rsidP="0086538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Alloys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765DF" id="_x0000_s1046" style="position:absolute;margin-left:588.75pt;margin-top:-28.6pt;width:243.85pt;height:38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ynnAIAAIQ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" fillcolor="white [3201]" strokecolor="black [3213]" strokeweight="3pt">
                <v:stroke joinstyle="miter"/>
                <v:textbox>
                  <w:txbxContent>
                    <w:p w14:paraId="3C05CABF" w14:textId="3AB9D10C" w:rsidR="004D0E1A" w:rsidRPr="00467BE6" w:rsidRDefault="004D0E1A" w:rsidP="0086538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Alloys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934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F7D83" wp14:editId="5D4736EB">
                <wp:simplePos x="0" y="0"/>
                <wp:positionH relativeFrom="column">
                  <wp:posOffset>2514600</wp:posOffset>
                </wp:positionH>
                <wp:positionV relativeFrom="paragraph">
                  <wp:posOffset>-361951</wp:posOffset>
                </wp:positionV>
                <wp:extent cx="47625" cy="73628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7362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4A4F8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-28.5pt" to="201.75pt,5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4B76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61E09" wp14:editId="1490FBDF">
                <wp:simplePos x="0" y="0"/>
                <wp:positionH relativeFrom="column">
                  <wp:posOffset>6918960</wp:posOffset>
                </wp:positionH>
                <wp:positionV relativeFrom="paragraph">
                  <wp:posOffset>-371475</wp:posOffset>
                </wp:positionV>
                <wp:extent cx="63062" cy="7503160"/>
                <wp:effectExtent l="0" t="0" r="32385" b="215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62" cy="7503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8B572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4.8pt,-29.25pt" to="549.75pt,5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sectPr w:rsidR="0086538D" w:rsidSect="00C32E43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CF9A2" w14:textId="77777777" w:rsidR="004D0E1A" w:rsidRDefault="004D0E1A" w:rsidP="007D6D7C">
      <w:pPr>
        <w:spacing w:after="0" w:line="240" w:lineRule="auto"/>
      </w:pPr>
      <w:r>
        <w:separator/>
      </w:r>
    </w:p>
  </w:endnote>
  <w:endnote w:type="continuationSeparator" w:id="0">
    <w:p w14:paraId="6AB66F14" w14:textId="77777777" w:rsidR="004D0E1A" w:rsidRDefault="004D0E1A" w:rsidP="007D6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EB291" w14:textId="77777777" w:rsidR="004D0E1A" w:rsidRDefault="004D0E1A" w:rsidP="007D6D7C">
      <w:pPr>
        <w:spacing w:after="0" w:line="240" w:lineRule="auto"/>
      </w:pPr>
      <w:r>
        <w:separator/>
      </w:r>
    </w:p>
  </w:footnote>
  <w:footnote w:type="continuationSeparator" w:id="0">
    <w:p w14:paraId="36EEE7B3" w14:textId="77777777" w:rsidR="004D0E1A" w:rsidRDefault="004D0E1A" w:rsidP="007D6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311C"/>
    <w:multiLevelType w:val="multilevel"/>
    <w:tmpl w:val="8364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F2C3E"/>
    <w:multiLevelType w:val="hybridMultilevel"/>
    <w:tmpl w:val="18CA7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D669E"/>
    <w:multiLevelType w:val="hybridMultilevel"/>
    <w:tmpl w:val="880EE6C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8E5ED4"/>
    <w:multiLevelType w:val="hybridMultilevel"/>
    <w:tmpl w:val="2E2B25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38D"/>
    <w:rsid w:val="000308A6"/>
    <w:rsid w:val="000E45BB"/>
    <w:rsid w:val="00124A05"/>
    <w:rsid w:val="0015349C"/>
    <w:rsid w:val="00303CD6"/>
    <w:rsid w:val="00386A14"/>
    <w:rsid w:val="0043493E"/>
    <w:rsid w:val="00467BE6"/>
    <w:rsid w:val="0049346A"/>
    <w:rsid w:val="004B76CD"/>
    <w:rsid w:val="004D0E1A"/>
    <w:rsid w:val="004E1B7F"/>
    <w:rsid w:val="00584E05"/>
    <w:rsid w:val="0062416B"/>
    <w:rsid w:val="00664A6F"/>
    <w:rsid w:val="007844DC"/>
    <w:rsid w:val="007B6099"/>
    <w:rsid w:val="007D6D7C"/>
    <w:rsid w:val="007F064F"/>
    <w:rsid w:val="0082684E"/>
    <w:rsid w:val="00855656"/>
    <w:rsid w:val="00863665"/>
    <w:rsid w:val="0086538D"/>
    <w:rsid w:val="00A61C3F"/>
    <w:rsid w:val="00A70687"/>
    <w:rsid w:val="00AA46BF"/>
    <w:rsid w:val="00AF6166"/>
    <w:rsid w:val="00B80846"/>
    <w:rsid w:val="00C21F8D"/>
    <w:rsid w:val="00C32E43"/>
    <w:rsid w:val="00C90076"/>
    <w:rsid w:val="00DB10EC"/>
    <w:rsid w:val="00EE5E97"/>
    <w:rsid w:val="00F5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8B6D"/>
  <w15:chartTrackingRefBased/>
  <w15:docId w15:val="{9B16CCC7-47BA-4F26-92C1-DF51087F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4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64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34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D7C"/>
  </w:style>
  <w:style w:type="paragraph" w:styleId="Footer">
    <w:name w:val="footer"/>
    <w:basedOn w:val="Normal"/>
    <w:link w:val="FooterChar"/>
    <w:uiPriority w:val="99"/>
    <w:unhideWhenUsed/>
    <w:rsid w:val="007D6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D7C"/>
  </w:style>
  <w:style w:type="character" w:customStyle="1" w:styleId="bs-content-rb-glossary3">
    <w:name w:val="bs-content-rb-glossary3"/>
    <w:basedOn w:val="DefaultParagraphFont"/>
    <w:rsid w:val="00467BE6"/>
    <w:rPr>
      <w:i/>
      <w:iCs/>
      <w:shd w:val="clear" w:color="auto" w:fill="FBF49C"/>
    </w:rPr>
  </w:style>
  <w:style w:type="paragraph" w:customStyle="1" w:styleId="Default">
    <w:name w:val="Default"/>
    <w:rsid w:val="0043493E"/>
    <w:pPr>
      <w:autoSpaceDE w:val="0"/>
      <w:autoSpaceDN w:val="0"/>
      <w:adjustRightInd w:val="0"/>
      <w:spacing w:after="0" w:line="240" w:lineRule="auto"/>
    </w:pPr>
    <w:rPr>
      <w:rFonts w:ascii="Bradley Hand ITC" w:hAnsi="Bradley Hand ITC" w:cs="Bradley Hand IT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67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62972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62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.stack.imgur.com/dqwRb.jpg" TargetMode="External"/><Relationship Id="rId18" Type="http://schemas.openxmlformats.org/officeDocument/2006/relationships/image" Target="media/image40.emf"/><Relationship Id="rId26" Type="http://schemas.openxmlformats.org/officeDocument/2006/relationships/image" Target="media/image80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://www.jameshedberg.com/img/samples/c60-buckyball-atoms-red.jp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20" Type="http://schemas.openxmlformats.org/officeDocument/2006/relationships/image" Target="media/image6.emf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.stack.imgur.com/dqwRb.jpg" TargetMode="External"/><Relationship Id="rId24" Type="http://schemas.openxmlformats.org/officeDocument/2006/relationships/image" Target="media/image70.emf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8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5.emf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://www.jameshedberg.com/img/samples/c60-buckyball-atoms-red.jpg" TargetMode="External"/><Relationship Id="rId14" Type="http://schemas.openxmlformats.org/officeDocument/2006/relationships/image" Target="media/image20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CA0052CDCE34C8BBDD135A9887A7B" ma:contentTypeVersion="15" ma:contentTypeDescription="Create a new document." ma:contentTypeScope="" ma:versionID="b6cf0f34ebb135c02734843c718167a4">
  <xsd:schema xmlns:xsd="http://www.w3.org/2001/XMLSchema" xmlns:xs="http://www.w3.org/2001/XMLSchema" xmlns:p="http://schemas.microsoft.com/office/2006/metadata/properties" xmlns:ns2="49cd580e-1984-426a-8418-8e1674c233db" xmlns:ns3="89ab1a97-1e4e-4ffa-95fd-a921414e71b2" targetNamespace="http://schemas.microsoft.com/office/2006/metadata/properties" ma:root="true" ma:fieldsID="199a999071a5cd67d9ebb45429e404d4" ns2:_="" ns3:_="">
    <xsd:import namespace="49cd580e-1984-426a-8418-8e1674c233db"/>
    <xsd:import namespace="89ab1a97-1e4e-4ffa-95fd-a921414e71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d580e-1984-426a-8418-8e1674c233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e07bc07-9e46-49ca-be76-5beddc5b7bdf}" ma:internalName="TaxCatchAll" ma:showField="CatchAllData" ma:web="49cd580e-1984-426a-8418-8e1674c23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b1a97-1e4e-4ffa-95fd-a921414e7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a0d6290-1ea3-4fb3-b0d6-20e35eecb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cd580e-1984-426a-8418-8e1674c233db" xsi:nil="true"/>
    <lcf76f155ced4ddcb4097134ff3c332f xmlns="89ab1a97-1e4e-4ffa-95fd-a921414e71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AABEED-7890-44BD-8B82-0C3BCE73FD25}"/>
</file>

<file path=customXml/itemProps2.xml><?xml version="1.0" encoding="utf-8"?>
<ds:datastoreItem xmlns:ds="http://schemas.openxmlformats.org/officeDocument/2006/customXml" ds:itemID="{23A47E05-8625-4144-8985-771AF1E15D9C}"/>
</file>

<file path=customXml/itemProps3.xml><?xml version="1.0" encoding="utf-8"?>
<ds:datastoreItem xmlns:ds="http://schemas.openxmlformats.org/officeDocument/2006/customXml" ds:itemID="{B20E0F17-3F0B-44BB-B0D8-A5A688194F86}"/>
</file>

<file path=docProps/app.xml><?xml version="1.0" encoding="utf-8"?>
<Properties xmlns="http://schemas.openxmlformats.org/officeDocument/2006/extended-properties" xmlns:vt="http://schemas.openxmlformats.org/officeDocument/2006/docPropsVTypes">
  <Template>BD56D3DB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Benson</dc:creator>
  <cp:keywords/>
  <dc:description/>
  <cp:lastModifiedBy>C Benson</cp:lastModifiedBy>
  <cp:revision>4</cp:revision>
  <cp:lastPrinted>2018-04-13T09:35:00Z</cp:lastPrinted>
  <dcterms:created xsi:type="dcterms:W3CDTF">2018-04-14T19:13:00Z</dcterms:created>
  <dcterms:modified xsi:type="dcterms:W3CDTF">2018-04-17T14:54:00Z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0x010100F5ACA0052CDCE34C8BBDD135A9887A7B</vt:lpwstr>
  </property>
</Properties>
</file>